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14FC" w:rsidRDefault="004214FC" w:rsidP="00F0651A">
      <w:pPr>
        <w:jc w:val="center"/>
        <w:rPr>
          <w:b/>
          <w:bCs/>
        </w:rPr>
      </w:pPr>
      <w:r w:rsidRPr="00DC4EC5">
        <w:rPr>
          <w:b/>
          <w:bCs/>
          <w:sz w:val="28"/>
          <w:szCs w:val="28"/>
        </w:rPr>
        <w:t xml:space="preserve">Муниципальное бюджетное дошкольное образовательное учреждение </w:t>
      </w:r>
      <w:r w:rsidRPr="003F6935">
        <w:rPr>
          <w:b/>
          <w:sz w:val="28"/>
          <w:szCs w:val="28"/>
        </w:rPr>
        <w:t xml:space="preserve">Мелля-Тамакский детский сад </w:t>
      </w:r>
      <w:r w:rsidRPr="003F6935">
        <w:rPr>
          <w:b/>
          <w:bCs/>
          <w:sz w:val="28"/>
          <w:szCs w:val="28"/>
        </w:rPr>
        <w:t>«Куянкай»</w:t>
      </w:r>
      <w:r w:rsidRPr="003F6935">
        <w:rPr>
          <w:b/>
          <w:bCs/>
        </w:rPr>
        <w:t xml:space="preserve"> </w:t>
      </w:r>
    </w:p>
    <w:p w:rsidR="004214FC" w:rsidRPr="00470787" w:rsidRDefault="004214FC" w:rsidP="00F0651A">
      <w:pPr>
        <w:jc w:val="center"/>
        <w:rPr>
          <w:b/>
          <w:bCs/>
          <w:sz w:val="28"/>
          <w:szCs w:val="28"/>
        </w:rPr>
      </w:pPr>
      <w:r w:rsidRPr="00470787">
        <w:rPr>
          <w:b/>
          <w:bCs/>
          <w:sz w:val="28"/>
          <w:szCs w:val="28"/>
        </w:rPr>
        <w:t>Муслюмовского муниципального района РТ</w:t>
      </w:r>
    </w:p>
    <w:p w:rsidR="004214FC" w:rsidRPr="00DC4EC5" w:rsidRDefault="004214FC" w:rsidP="00B56CFC">
      <w:pPr>
        <w:jc w:val="center"/>
        <w:rPr>
          <w:b/>
          <w:bCs/>
          <w:sz w:val="28"/>
          <w:szCs w:val="28"/>
        </w:rPr>
      </w:pPr>
    </w:p>
    <w:p w:rsidR="004214FC" w:rsidRPr="00DC4EC5" w:rsidRDefault="004214FC" w:rsidP="00B56CFC">
      <w:pPr>
        <w:jc w:val="center"/>
        <w:rPr>
          <w:b/>
          <w:bCs/>
        </w:rPr>
      </w:pPr>
    </w:p>
    <w:tbl>
      <w:tblPr>
        <w:tblW w:w="0" w:type="auto"/>
        <w:tblLook w:val="0000"/>
      </w:tblPr>
      <w:tblGrid>
        <w:gridCol w:w="4968"/>
        <w:gridCol w:w="4500"/>
      </w:tblGrid>
      <w:tr w:rsidR="004214FC" w:rsidRPr="00DC4EC5" w:rsidTr="00767AEF">
        <w:trPr>
          <w:trHeight w:val="2335"/>
        </w:trPr>
        <w:tc>
          <w:tcPr>
            <w:tcW w:w="4968" w:type="dxa"/>
          </w:tcPr>
          <w:p w:rsidR="004214FC" w:rsidRPr="00DC4EC5" w:rsidRDefault="004214FC" w:rsidP="00767AEF">
            <w:r w:rsidRPr="00DC4EC5">
              <w:t xml:space="preserve">           ПРИНЯТО</w:t>
            </w:r>
          </w:p>
          <w:p w:rsidR="004214FC" w:rsidRPr="00DC4EC5" w:rsidRDefault="004214FC" w:rsidP="00767AEF">
            <w:r>
              <w:t>Принято общим собранием МБДОУ</w:t>
            </w:r>
          </w:p>
          <w:p w:rsidR="004214FC" w:rsidRPr="00DC4EC5" w:rsidRDefault="004214FC" w:rsidP="00767AEF">
            <w:r w:rsidRPr="00DC4EC5">
              <w:t>Протокол №______</w:t>
            </w:r>
          </w:p>
          <w:p w:rsidR="004214FC" w:rsidRPr="00DC4EC5" w:rsidRDefault="004214FC" w:rsidP="00767AEF">
            <w:pPr>
              <w:ind w:right="216"/>
            </w:pPr>
            <w:r w:rsidRPr="00DC4EC5">
              <w:t>от«____»________________20____г.</w:t>
            </w:r>
          </w:p>
          <w:p w:rsidR="004214FC" w:rsidRPr="00DC4EC5" w:rsidRDefault="004214FC" w:rsidP="00767AEF"/>
          <w:p w:rsidR="004214FC" w:rsidRPr="00DC4EC5" w:rsidRDefault="004214FC" w:rsidP="00767AEF">
            <w:r w:rsidRPr="00DC4EC5">
              <w:t>Председатель педагогического совета</w:t>
            </w:r>
          </w:p>
          <w:p w:rsidR="004214FC" w:rsidRPr="00DC4EC5" w:rsidRDefault="004214FC" w:rsidP="00767AEF">
            <w:r w:rsidRPr="00DC4EC5">
              <w:t>_______________  ________________</w:t>
            </w:r>
          </w:p>
        </w:tc>
        <w:tc>
          <w:tcPr>
            <w:tcW w:w="4500" w:type="dxa"/>
          </w:tcPr>
          <w:p w:rsidR="004214FC" w:rsidRPr="00DC4EC5" w:rsidRDefault="004214FC" w:rsidP="00767AEF">
            <w:pPr>
              <w:tabs>
                <w:tab w:val="center" w:pos="2142"/>
              </w:tabs>
            </w:pPr>
            <w:r>
              <w:tab/>
            </w:r>
            <w:r w:rsidRPr="00DC4EC5">
              <w:t xml:space="preserve">        УТВЕРЖДАЮ</w:t>
            </w:r>
          </w:p>
          <w:p w:rsidR="004214FC" w:rsidRPr="00C63E2F" w:rsidRDefault="004214FC" w:rsidP="00F0651A">
            <w:pPr>
              <w:rPr>
                <w:bCs/>
              </w:rPr>
            </w:pPr>
            <w:r>
              <w:t>Заведующий МБ</w:t>
            </w:r>
            <w:r w:rsidRPr="00C63E2F">
              <w:t xml:space="preserve">ДОУ </w:t>
            </w:r>
            <w:r>
              <w:rPr>
                <w:bCs/>
              </w:rPr>
              <w:t>«Куянкай</w:t>
            </w:r>
            <w:r w:rsidRPr="00C63E2F">
              <w:rPr>
                <w:bCs/>
              </w:rPr>
              <w:t>»</w:t>
            </w:r>
          </w:p>
          <w:p w:rsidR="004214FC" w:rsidRPr="00C63E2F" w:rsidRDefault="004214FC" w:rsidP="00F0651A">
            <w:pPr>
              <w:rPr>
                <w:b/>
                <w:bCs/>
              </w:rPr>
            </w:pPr>
            <w:r>
              <w:rPr>
                <w:bCs/>
              </w:rPr>
              <w:t xml:space="preserve">  __________  Г.Г. Хусаенова</w:t>
            </w:r>
          </w:p>
          <w:p w:rsidR="004214FC" w:rsidRPr="00C63E2F" w:rsidRDefault="004214FC" w:rsidP="00F0651A">
            <w:r w:rsidRPr="00C63E2F">
              <w:t>Введено в действие Приказом  №_____ от «____»______________20___ г.</w:t>
            </w:r>
          </w:p>
          <w:p w:rsidR="004214FC" w:rsidRPr="00DC4EC5" w:rsidRDefault="004214FC" w:rsidP="00767AEF">
            <w:pPr>
              <w:jc w:val="right"/>
            </w:pPr>
          </w:p>
          <w:p w:rsidR="004214FC" w:rsidRPr="00DC4EC5" w:rsidRDefault="004214FC" w:rsidP="00767AEF">
            <w:pPr>
              <w:jc w:val="right"/>
            </w:pPr>
          </w:p>
        </w:tc>
      </w:tr>
    </w:tbl>
    <w:p w:rsidR="004214FC" w:rsidRPr="00591B53" w:rsidRDefault="004214FC" w:rsidP="00B56CFC">
      <w:pPr>
        <w:pStyle w:val="Heading1"/>
        <w:spacing w:line="276" w:lineRule="auto"/>
        <w:jc w:val="center"/>
        <w:rPr>
          <w:b w:val="0"/>
          <w:sz w:val="24"/>
          <w:szCs w:val="24"/>
        </w:rPr>
      </w:pPr>
      <w:r w:rsidRPr="00591B53">
        <w:rPr>
          <w:sz w:val="24"/>
          <w:szCs w:val="24"/>
        </w:rPr>
        <w:t>ПОЛОЖЕНИЕ О ПИЩЕБЛОКЕ</w:t>
      </w:r>
    </w:p>
    <w:p w:rsidR="004214FC" w:rsidRPr="00613290" w:rsidRDefault="004214FC" w:rsidP="00B56CFC">
      <w:pPr>
        <w:pStyle w:val="Caption"/>
      </w:pPr>
      <w:r w:rsidRPr="00613290">
        <w:t>Муниципального бюджетного дошкольного образовательного учреждения</w:t>
      </w:r>
    </w:p>
    <w:p w:rsidR="004214FC" w:rsidRPr="00613290" w:rsidRDefault="004214FC" w:rsidP="00F0651A">
      <w:pPr>
        <w:ind w:left="-360"/>
        <w:jc w:val="both"/>
      </w:pPr>
      <w:r>
        <w:rPr>
          <w:b/>
        </w:rPr>
        <w:t xml:space="preserve">Мелля-Тамакский детский сад </w:t>
      </w:r>
      <w:r>
        <w:rPr>
          <w:b/>
          <w:bCs/>
        </w:rPr>
        <w:t>«Куянкай» Муслюмовского муниципального района РТ</w:t>
      </w:r>
    </w:p>
    <w:p w:rsidR="004214FC" w:rsidRDefault="004214FC" w:rsidP="00B56CFC">
      <w:pPr>
        <w:jc w:val="center"/>
        <w:rPr>
          <w:b/>
        </w:rPr>
      </w:pPr>
    </w:p>
    <w:p w:rsidR="004214FC" w:rsidRPr="00591B53" w:rsidRDefault="004214FC" w:rsidP="00B56CFC">
      <w:pPr>
        <w:jc w:val="center"/>
        <w:rPr>
          <w:b/>
        </w:rPr>
      </w:pPr>
      <w:r w:rsidRPr="00591B53">
        <w:rPr>
          <w:b/>
        </w:rPr>
        <w:t>1. Общие положения</w:t>
      </w:r>
    </w:p>
    <w:p w:rsidR="004214FC" w:rsidRPr="00591B53" w:rsidRDefault="004214FC" w:rsidP="00B56CFC">
      <w:pPr>
        <w:pStyle w:val="BodyText"/>
        <w:spacing w:line="276" w:lineRule="auto"/>
      </w:pPr>
      <w:r w:rsidRPr="00591B53">
        <w:t xml:space="preserve">1.1. Настоящее Положение разработано в соответствии с нормативно-методическими документами законодательства по разделу «Гигиена питания», методическими рекомендациями «Питание детей в детских дошкольных учреждениях, утвержденные Минздравом ССР от 14.06.1984 г., «Контроль за организацией питания в детских дошкольных учреждениях» № 4265-87 от 13.03.1987 г., ФЗ от </w:t>
      </w:r>
      <w:smartTag w:uri="urn:schemas-microsoft-com:office:smarttags" w:element="metricconverter">
        <w:smartTagPr>
          <w:attr w:name="ProductID" w:val="02.2000 г"/>
        </w:smartTagPr>
        <w:r w:rsidRPr="00591B53">
          <w:t>02.2000 г</w:t>
        </w:r>
      </w:smartTag>
      <w:r w:rsidRPr="00591B53">
        <w:t xml:space="preserve">. № 29-ФЗ « О качестве и безопасности пищевых продуктов / с изменениями от 30.12.2001г.; 10.01.2003 г.; 30.06.2003 г.; 22.08.2004 г., ФЗ «О санитарно-эпидемиологическом благополучия населения» № 52-ФЗ /ст. 1728/ от 30.03.1999г., Инструкцией по проведению С- витаминизации, утвержденной Минздравом РФ от 18.02.1994г. №06-15/3-15, Постановлением СМ СССР от 12.04.1984 г. № 317 «Нормы питания для детей дошкольных образовательных учреждений», СанПиН 2.4.1.2660-13 </w:t>
      </w:r>
    </w:p>
    <w:p w:rsidR="004214FC" w:rsidRPr="00591B53" w:rsidRDefault="004214FC" w:rsidP="00B56CFC">
      <w:pPr>
        <w:jc w:val="both"/>
      </w:pPr>
      <w:r w:rsidRPr="00591B53">
        <w:t xml:space="preserve">1.2.  В соответствии с  Законом РФ и РТ «Об образовании» ответственность за организацию питания несет заведующий МБДОУ, осуществляет контроль за работой сотрудников, участвующих в организации детского питания – работниками  пищеблока. </w:t>
      </w:r>
    </w:p>
    <w:p w:rsidR="004214FC" w:rsidRDefault="004214FC" w:rsidP="00B56CFC">
      <w:pPr>
        <w:pStyle w:val="Caption"/>
        <w:spacing w:line="276" w:lineRule="auto"/>
        <w:jc w:val="left"/>
        <w:rPr>
          <w:b w:val="0"/>
          <w:szCs w:val="24"/>
        </w:rPr>
      </w:pPr>
      <w:r w:rsidRPr="00591B53">
        <w:rPr>
          <w:b w:val="0"/>
          <w:szCs w:val="24"/>
        </w:rPr>
        <w:t>1.3.  Настоящее Положение устанавливает порядок работы пищеблока и организации питания воспитанников и сотрудников в  Муниципальном бюджетном дошкольном образовательном учреждении</w:t>
      </w:r>
      <w:r>
        <w:rPr>
          <w:b w:val="0"/>
          <w:szCs w:val="24"/>
        </w:rPr>
        <w:t xml:space="preserve"> </w:t>
      </w:r>
      <w:r w:rsidRPr="00591B53">
        <w:rPr>
          <w:szCs w:val="24"/>
        </w:rPr>
        <w:t>–</w:t>
      </w:r>
      <w:r>
        <w:rPr>
          <w:szCs w:val="24"/>
        </w:rPr>
        <w:t xml:space="preserve"> </w:t>
      </w:r>
      <w:r w:rsidRPr="00F0651A">
        <w:rPr>
          <w:b w:val="0"/>
        </w:rPr>
        <w:t xml:space="preserve">Мелля-Тамакский детский сад </w:t>
      </w:r>
      <w:r w:rsidRPr="00F0651A">
        <w:rPr>
          <w:b w:val="0"/>
          <w:bCs/>
        </w:rPr>
        <w:t xml:space="preserve">«Куянкай» </w:t>
      </w:r>
      <w:r w:rsidRPr="00591B53">
        <w:rPr>
          <w:b w:val="0"/>
          <w:szCs w:val="24"/>
        </w:rPr>
        <w:t xml:space="preserve">Муслюмовского     муниципального района </w:t>
      </w:r>
      <w:r>
        <w:rPr>
          <w:b w:val="0"/>
          <w:szCs w:val="24"/>
        </w:rPr>
        <w:t>Республики Татарстан (</w:t>
      </w:r>
      <w:r w:rsidRPr="00591B53">
        <w:rPr>
          <w:b w:val="0"/>
          <w:szCs w:val="24"/>
        </w:rPr>
        <w:t>далее МБДОУ) по адресу: РТ, 4239</w:t>
      </w:r>
      <w:r>
        <w:rPr>
          <w:b w:val="0"/>
          <w:szCs w:val="24"/>
        </w:rPr>
        <w:t>73,Муслюмовский район, д. Мелля-Тамак, ул. Кооперативная, д.45.</w:t>
      </w:r>
    </w:p>
    <w:p w:rsidR="004214FC" w:rsidRPr="00591B53" w:rsidRDefault="004214FC" w:rsidP="00B56CFC">
      <w:pPr>
        <w:pStyle w:val="Caption"/>
        <w:spacing w:line="276" w:lineRule="auto"/>
        <w:jc w:val="left"/>
        <w:rPr>
          <w:b w:val="0"/>
          <w:szCs w:val="24"/>
        </w:rPr>
      </w:pPr>
    </w:p>
    <w:p w:rsidR="004214FC" w:rsidRPr="00591B53" w:rsidRDefault="004214FC" w:rsidP="00B56CFC">
      <w:pPr>
        <w:pStyle w:val="NoSpacing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  <w:r w:rsidRPr="00591B53">
        <w:rPr>
          <w:rFonts w:ascii="Times New Roman" w:hAnsi="Times New Roman"/>
          <w:b/>
          <w:sz w:val="24"/>
          <w:szCs w:val="24"/>
        </w:rPr>
        <w:t xml:space="preserve">2. Порядок создания и состав работников пищеблока МБДОУ </w:t>
      </w:r>
    </w:p>
    <w:p w:rsidR="004214FC" w:rsidRPr="00591B53" w:rsidRDefault="004214FC" w:rsidP="00B56CFC">
      <w:pPr>
        <w:pStyle w:val="NoSpacing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591B53">
        <w:rPr>
          <w:rFonts w:ascii="Times New Roman" w:hAnsi="Times New Roman"/>
          <w:sz w:val="24"/>
          <w:szCs w:val="24"/>
        </w:rPr>
        <w:t>2.1. Состав работников пищеблока создается на основании штатного расписания МБДОУ и приказа заведующего МБДОУ, где оговариваются состав пищеблока и график работы.</w:t>
      </w:r>
    </w:p>
    <w:p w:rsidR="004214FC" w:rsidRPr="00591B53" w:rsidRDefault="004214FC" w:rsidP="00B56CFC">
      <w:pPr>
        <w:pStyle w:val="NoSpacing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591B53">
        <w:rPr>
          <w:rFonts w:ascii="Times New Roman" w:hAnsi="Times New Roman"/>
          <w:sz w:val="24"/>
          <w:szCs w:val="24"/>
        </w:rPr>
        <w:t>2.2. В  с</w:t>
      </w:r>
      <w:r>
        <w:rPr>
          <w:rFonts w:ascii="Times New Roman" w:hAnsi="Times New Roman"/>
          <w:sz w:val="24"/>
          <w:szCs w:val="24"/>
        </w:rPr>
        <w:t>остав работника  пищеблока входи</w:t>
      </w:r>
      <w:r w:rsidRPr="00591B53">
        <w:rPr>
          <w:rFonts w:ascii="Times New Roman" w:hAnsi="Times New Roman"/>
          <w:sz w:val="24"/>
          <w:szCs w:val="24"/>
        </w:rPr>
        <w:t>т:</w:t>
      </w:r>
    </w:p>
    <w:p w:rsidR="004214FC" w:rsidRPr="00591B53" w:rsidRDefault="004214FC" w:rsidP="00B56CFC">
      <w:pPr>
        <w:pStyle w:val="NoSpacing"/>
        <w:numPr>
          <w:ilvl w:val="0"/>
          <w:numId w:val="11"/>
        </w:numPr>
        <w:spacing w:line="276" w:lineRule="auto"/>
        <w:rPr>
          <w:rFonts w:ascii="Times New Roman" w:hAnsi="Times New Roman"/>
          <w:sz w:val="24"/>
          <w:szCs w:val="24"/>
        </w:rPr>
      </w:pPr>
      <w:r w:rsidRPr="00591B53">
        <w:rPr>
          <w:rFonts w:ascii="Times New Roman" w:hAnsi="Times New Roman"/>
          <w:sz w:val="24"/>
          <w:szCs w:val="24"/>
        </w:rPr>
        <w:t>повар, имеющий соответствующее профессиональное образование.</w:t>
      </w:r>
    </w:p>
    <w:p w:rsidR="004214FC" w:rsidRPr="00591B53" w:rsidRDefault="004214FC" w:rsidP="00B56CFC">
      <w:pPr>
        <w:pStyle w:val="NoSpacing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591B53">
        <w:rPr>
          <w:rFonts w:ascii="Times New Roman" w:hAnsi="Times New Roman"/>
          <w:sz w:val="24"/>
          <w:szCs w:val="24"/>
        </w:rPr>
        <w:t>2.3. В необходимых случаях в состав работников пищеблока могут быть включены другие работники МБДОУ.</w:t>
      </w:r>
    </w:p>
    <w:p w:rsidR="004214FC" w:rsidRPr="00591B53" w:rsidRDefault="004214FC" w:rsidP="00B56CFC">
      <w:pPr>
        <w:pStyle w:val="NoSpacing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591B53">
        <w:rPr>
          <w:rFonts w:ascii="Times New Roman" w:hAnsi="Times New Roman"/>
          <w:sz w:val="24"/>
          <w:szCs w:val="24"/>
        </w:rPr>
        <w:t xml:space="preserve"> 2.4. Деятельность пищеблока регламентируется настоящим Положением, которое утверждается заведующим МБДОУ.</w:t>
      </w:r>
    </w:p>
    <w:p w:rsidR="004214FC" w:rsidRDefault="004214FC" w:rsidP="00B56CFC">
      <w:pPr>
        <w:jc w:val="center"/>
        <w:rPr>
          <w:b/>
        </w:rPr>
      </w:pPr>
    </w:p>
    <w:p w:rsidR="004214FC" w:rsidRPr="00591B53" w:rsidRDefault="004214FC" w:rsidP="00B56CFC">
      <w:pPr>
        <w:jc w:val="center"/>
        <w:rPr>
          <w:b/>
        </w:rPr>
      </w:pPr>
      <w:r w:rsidRPr="00591B53">
        <w:rPr>
          <w:b/>
        </w:rPr>
        <w:t xml:space="preserve">3.Организация работы пищеблока в МБДОУ </w:t>
      </w:r>
    </w:p>
    <w:p w:rsidR="004214FC" w:rsidRPr="00591B53" w:rsidRDefault="004214FC" w:rsidP="00B56CFC">
      <w:pPr>
        <w:pStyle w:val="NoSpacing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591B53">
        <w:rPr>
          <w:rFonts w:ascii="Times New Roman" w:hAnsi="Times New Roman"/>
          <w:sz w:val="24"/>
          <w:szCs w:val="24"/>
        </w:rPr>
        <w:t>3.1. В состав пищеблока, работающего на сырье, входят: горячий цех,  стол первичной обработки овощей, ванны для мойки кухонной посуды, кладовая сухих продуктов, кладовая для овощей,  холодильные оборудования для хранения скоропо</w:t>
      </w:r>
      <w:r>
        <w:rPr>
          <w:rFonts w:ascii="Times New Roman" w:hAnsi="Times New Roman"/>
          <w:sz w:val="24"/>
          <w:szCs w:val="24"/>
        </w:rPr>
        <w:t xml:space="preserve">ртящихся продуктов, </w:t>
      </w:r>
      <w:r w:rsidRPr="00591B53">
        <w:rPr>
          <w:rFonts w:ascii="Times New Roman" w:hAnsi="Times New Roman"/>
          <w:sz w:val="24"/>
          <w:szCs w:val="24"/>
        </w:rPr>
        <w:t xml:space="preserve">  помещение для хранения уборочного инвентаря и приготовления моющих и дезинфицирующих растворов.</w:t>
      </w:r>
    </w:p>
    <w:p w:rsidR="004214FC" w:rsidRPr="00591B53" w:rsidRDefault="004214FC" w:rsidP="00B56CFC">
      <w:pPr>
        <w:pStyle w:val="NoSpacing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591B53">
        <w:rPr>
          <w:rFonts w:ascii="Times New Roman" w:hAnsi="Times New Roman"/>
          <w:sz w:val="24"/>
          <w:szCs w:val="24"/>
        </w:rPr>
        <w:t>3.2. Технологическое оборудование размещается с учетом обеспечения свободного доступа к нему для его обработки и обслуживания.</w:t>
      </w:r>
    </w:p>
    <w:p w:rsidR="004214FC" w:rsidRPr="00591B53" w:rsidRDefault="004214FC" w:rsidP="00B56CFC">
      <w:pPr>
        <w:pStyle w:val="NoSpacing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591B53">
        <w:rPr>
          <w:rFonts w:ascii="Times New Roman" w:hAnsi="Times New Roman"/>
          <w:sz w:val="24"/>
          <w:szCs w:val="24"/>
        </w:rPr>
        <w:t>3.3. Для мытья столовой посуды в</w:t>
      </w:r>
      <w:r>
        <w:rPr>
          <w:rFonts w:ascii="Times New Roman" w:hAnsi="Times New Roman"/>
          <w:sz w:val="24"/>
          <w:szCs w:val="24"/>
        </w:rPr>
        <w:t xml:space="preserve"> кухни оборудуется </w:t>
      </w:r>
      <w:r w:rsidRPr="00591B53">
        <w:rPr>
          <w:rFonts w:ascii="Times New Roman" w:hAnsi="Times New Roman"/>
          <w:sz w:val="24"/>
          <w:szCs w:val="24"/>
        </w:rPr>
        <w:t xml:space="preserve"> моечными ваннами с подводкой к ним холодной и горячей воды. </w:t>
      </w:r>
    </w:p>
    <w:p w:rsidR="004214FC" w:rsidRPr="00591B53" w:rsidRDefault="004214FC" w:rsidP="00B56CFC">
      <w:pPr>
        <w:pStyle w:val="NoSpacing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591B53">
        <w:rPr>
          <w:rFonts w:ascii="Times New Roman" w:hAnsi="Times New Roman"/>
          <w:sz w:val="24"/>
          <w:szCs w:val="24"/>
        </w:rPr>
        <w:t>3.5. Питание детей о</w:t>
      </w:r>
      <w:r>
        <w:rPr>
          <w:rFonts w:ascii="Times New Roman" w:hAnsi="Times New Roman"/>
          <w:sz w:val="24"/>
          <w:szCs w:val="24"/>
        </w:rPr>
        <w:t>рганизуют в помещении групповой комнаты.</w:t>
      </w:r>
    </w:p>
    <w:p w:rsidR="004214FC" w:rsidRPr="00591B53" w:rsidRDefault="004214FC" w:rsidP="00B56CFC">
      <w:pPr>
        <w:jc w:val="both"/>
        <w:rPr>
          <w:b/>
        </w:rPr>
      </w:pPr>
    </w:p>
    <w:p w:rsidR="004214FC" w:rsidRPr="00591B53" w:rsidRDefault="004214FC" w:rsidP="00B56CFC">
      <w:pPr>
        <w:jc w:val="center"/>
        <w:rPr>
          <w:b/>
        </w:rPr>
      </w:pPr>
      <w:r w:rsidRPr="00591B53">
        <w:rPr>
          <w:b/>
        </w:rPr>
        <w:t xml:space="preserve">4. Организация  питания на пищеблоке МБДОУ </w:t>
      </w:r>
    </w:p>
    <w:p w:rsidR="004214FC" w:rsidRPr="00591B53" w:rsidRDefault="004214FC" w:rsidP="00B56CFC">
      <w:pPr>
        <w:shd w:val="clear" w:color="auto" w:fill="FFFFFF"/>
        <w:jc w:val="both"/>
      </w:pPr>
      <w:r w:rsidRPr="00591B53">
        <w:t>4.1. Воспитанники МБДОУ  получают четырехразовое питание, обеспечивающее 85-100% суточного рациона. При этом завтрак должен составлять 20-25% суточной калорийности, второй завтрак-5%, обед — 30-35%, полдник совмещены с ужином— 30-35%.</w:t>
      </w:r>
    </w:p>
    <w:p w:rsidR="004214FC" w:rsidRPr="00591B53" w:rsidRDefault="004214FC" w:rsidP="00B56CFC">
      <w:pPr>
        <w:pStyle w:val="Caption"/>
      </w:pPr>
      <w:r w:rsidRPr="00591B53">
        <w:t>4.2. Объем пищи и выход блюд должны строго соответство</w:t>
      </w:r>
      <w:r w:rsidRPr="00591B53">
        <w:softHyphen/>
        <w:t>вать возрасту ребенка.</w:t>
      </w:r>
    </w:p>
    <w:p w:rsidR="004214FC" w:rsidRPr="00591B53" w:rsidRDefault="004214FC" w:rsidP="00B56CFC">
      <w:pPr>
        <w:shd w:val="clear" w:color="auto" w:fill="FFFFFF"/>
        <w:jc w:val="both"/>
      </w:pPr>
      <w:r w:rsidRPr="00591B53">
        <w:t>4.3. Питание в МБДО</w:t>
      </w:r>
      <w:r>
        <w:t xml:space="preserve">У </w:t>
      </w:r>
      <w:r w:rsidRPr="00591B53">
        <w:t>осуществляет</w:t>
      </w:r>
      <w:r>
        <w:t xml:space="preserve">ся в соответствии с примерным 12 </w:t>
      </w:r>
      <w:r w:rsidRPr="00591B53">
        <w:t>дневным меню, разработанным на основе физиологических потребностей в пищевых веществах и норм питания детей дошкольного возраста, согласованного в ТО ТУ Роспотребнадзора и утвержденного заведующей МБДОУ.</w:t>
      </w:r>
    </w:p>
    <w:p w:rsidR="004214FC" w:rsidRPr="00591B53" w:rsidRDefault="004214FC" w:rsidP="00B56CFC">
      <w:pPr>
        <w:shd w:val="clear" w:color="auto" w:fill="FFFFFF"/>
        <w:jc w:val="both"/>
      </w:pPr>
      <w:r>
        <w:t>4.4. На основе примерного 12</w:t>
      </w:r>
      <w:r w:rsidRPr="00591B53">
        <w:t>-дневного меню ежедневно, на следующий день составляется меню-требовани</w:t>
      </w:r>
      <w:r>
        <w:t>е и утверждается заведующим</w:t>
      </w:r>
      <w:r w:rsidRPr="00591B53">
        <w:t xml:space="preserve"> МБДОУ.</w:t>
      </w:r>
    </w:p>
    <w:p w:rsidR="004214FC" w:rsidRPr="00591B53" w:rsidRDefault="004214FC" w:rsidP="00B56CFC">
      <w:pPr>
        <w:pStyle w:val="BodyTextIndent"/>
        <w:ind w:left="0"/>
        <w:jc w:val="both"/>
      </w:pPr>
      <w:r w:rsidRPr="00591B53">
        <w:t>При этом  учитываются:</w:t>
      </w:r>
    </w:p>
    <w:p w:rsidR="004214FC" w:rsidRPr="00591B53" w:rsidRDefault="004214FC" w:rsidP="00B56CFC">
      <w:pPr>
        <w:jc w:val="both"/>
      </w:pPr>
      <w:r w:rsidRPr="00591B53">
        <w:t xml:space="preserve">       - среднесуточный набор продуктов для каждой возрастной группы;</w:t>
      </w:r>
    </w:p>
    <w:p w:rsidR="004214FC" w:rsidRPr="00591B53" w:rsidRDefault="004214FC" w:rsidP="00B56CFC">
      <w:pPr>
        <w:jc w:val="both"/>
      </w:pPr>
      <w:r w:rsidRPr="00591B53">
        <w:t xml:space="preserve">       - объем блюд для этих групп;</w:t>
      </w:r>
    </w:p>
    <w:p w:rsidR="004214FC" w:rsidRPr="00591B53" w:rsidRDefault="004214FC" w:rsidP="00B56CFC">
      <w:pPr>
        <w:jc w:val="both"/>
      </w:pPr>
      <w:r w:rsidRPr="00591B53">
        <w:t xml:space="preserve">       - нормы физиологических потребностей; </w:t>
      </w:r>
    </w:p>
    <w:p w:rsidR="004214FC" w:rsidRPr="00591B53" w:rsidRDefault="004214FC" w:rsidP="00B56CFC">
      <w:pPr>
        <w:jc w:val="both"/>
      </w:pPr>
      <w:r w:rsidRPr="00591B53">
        <w:t xml:space="preserve">       - нормы потерь при холодной и тепловой обработки продуктов;</w:t>
      </w:r>
    </w:p>
    <w:p w:rsidR="004214FC" w:rsidRPr="00591B53" w:rsidRDefault="004214FC" w:rsidP="00B56CFC">
      <w:pPr>
        <w:jc w:val="both"/>
      </w:pPr>
      <w:r w:rsidRPr="00591B53">
        <w:t xml:space="preserve">       - выход готовых блюд;</w:t>
      </w:r>
    </w:p>
    <w:p w:rsidR="004214FC" w:rsidRPr="00591B53" w:rsidRDefault="004214FC" w:rsidP="00B56CFC">
      <w:pPr>
        <w:jc w:val="both"/>
      </w:pPr>
      <w:r w:rsidRPr="00591B53">
        <w:t xml:space="preserve">       - нормы взаимозаменяемости продуктов при приготовлении блюд;</w:t>
      </w:r>
    </w:p>
    <w:p w:rsidR="004214FC" w:rsidRPr="00591B53" w:rsidRDefault="004214FC" w:rsidP="00B56CFC">
      <w:pPr>
        <w:jc w:val="both"/>
      </w:pPr>
      <w:r w:rsidRPr="00591B53">
        <w:t xml:space="preserve">       - данные о химическом составе блюд;</w:t>
      </w:r>
    </w:p>
    <w:p w:rsidR="004214FC" w:rsidRPr="00591B53" w:rsidRDefault="004214FC" w:rsidP="00B56CFC">
      <w:pPr>
        <w:jc w:val="both"/>
      </w:pPr>
      <w:r w:rsidRPr="00591B53">
        <w:t xml:space="preserve">       - требования Роспотребнадзора  в отношении запрещенных продуктов и блюд, </w:t>
      </w:r>
    </w:p>
    <w:p w:rsidR="004214FC" w:rsidRPr="00591B53" w:rsidRDefault="004214FC" w:rsidP="00B56CFC">
      <w:pPr>
        <w:jc w:val="both"/>
      </w:pPr>
      <w:r w:rsidRPr="00591B53">
        <w:t xml:space="preserve">использование которых может стать причиной возникновения желудочно-кишечного </w:t>
      </w:r>
    </w:p>
    <w:p w:rsidR="004214FC" w:rsidRPr="00591B53" w:rsidRDefault="004214FC" w:rsidP="00B56CFC">
      <w:pPr>
        <w:tabs>
          <w:tab w:val="left" w:pos="3834"/>
        </w:tabs>
        <w:jc w:val="both"/>
      </w:pPr>
      <w:r w:rsidRPr="00591B53">
        <w:t xml:space="preserve">         заболевания, отравления.</w:t>
      </w:r>
      <w:r>
        <w:tab/>
      </w:r>
    </w:p>
    <w:p w:rsidR="004214FC" w:rsidRPr="00591B53" w:rsidRDefault="004214FC" w:rsidP="00B56CFC">
      <w:pPr>
        <w:shd w:val="clear" w:color="auto" w:fill="FFFFFF"/>
        <w:jc w:val="both"/>
      </w:pPr>
      <w:r w:rsidRPr="00591B53">
        <w:t xml:space="preserve">        - сведениями о стоимости и наличии продуктов.</w:t>
      </w:r>
    </w:p>
    <w:p w:rsidR="004214FC" w:rsidRPr="00591B53" w:rsidRDefault="004214FC" w:rsidP="00B56CFC">
      <w:pPr>
        <w:shd w:val="clear" w:color="auto" w:fill="FFFFFF"/>
        <w:jc w:val="both"/>
      </w:pPr>
      <w:r w:rsidRPr="00591B53">
        <w:t>4.5. При наличии детей, имеющих рекомендации по специальному питанию, в меню-требование обязательно включают блюда для диетического питания.</w:t>
      </w:r>
    </w:p>
    <w:p w:rsidR="004214FC" w:rsidRPr="00591B53" w:rsidRDefault="004214FC" w:rsidP="00B56CFC">
      <w:pPr>
        <w:shd w:val="clear" w:color="auto" w:fill="FFFFFF"/>
        <w:jc w:val="both"/>
      </w:pPr>
      <w:r w:rsidRPr="00591B53">
        <w:t>4.6. Меню-требование является основным документом для приготовления пищи на пи</w:t>
      </w:r>
      <w:r w:rsidRPr="00591B53">
        <w:softHyphen/>
        <w:t>щеблоке.</w:t>
      </w:r>
    </w:p>
    <w:p w:rsidR="004214FC" w:rsidRPr="00591B53" w:rsidRDefault="004214FC" w:rsidP="00B56CFC">
      <w:pPr>
        <w:jc w:val="both"/>
      </w:pPr>
      <w:r w:rsidRPr="00591B53">
        <w:t>4.7. Вносить изменения в утвержденное  меню-раскладку, без согласования с заведующей МБДОУ, запрещается.</w:t>
      </w:r>
    </w:p>
    <w:p w:rsidR="004214FC" w:rsidRPr="00591B53" w:rsidRDefault="004214FC" w:rsidP="00B56CFC">
      <w:pPr>
        <w:jc w:val="both"/>
      </w:pPr>
      <w:r w:rsidRPr="00591B53">
        <w:t>4.8. При необходимости внесения изменения в меню /несвоевременный завоз продуктов, недоброкачественность продукта/ поваром составляется объяснительная с указанием причины. В меню-раскладку вносятся изменения и заверяются  подписью заведующей. Исправления в меню- раскладке не допускаются.</w:t>
      </w:r>
    </w:p>
    <w:p w:rsidR="004214FC" w:rsidRPr="00591B53" w:rsidRDefault="004214FC" w:rsidP="00B56CFC">
      <w:pPr>
        <w:jc w:val="both"/>
      </w:pPr>
      <w:r w:rsidRPr="00591B53">
        <w:t>4.9. Для обеспечения преемственности питания родителей информируют  об ассортименте питания ре</w:t>
      </w:r>
      <w:r>
        <w:t xml:space="preserve">бенка, вывешивая меню </w:t>
      </w:r>
      <w:r w:rsidRPr="00591B53">
        <w:t xml:space="preserve">в приемной группы, с указанием полного наименования блюд. </w:t>
      </w:r>
    </w:p>
    <w:p w:rsidR="004214FC" w:rsidRPr="00591B53" w:rsidRDefault="004214FC" w:rsidP="00B56CFC">
      <w:pPr>
        <w:jc w:val="both"/>
      </w:pPr>
      <w:r w:rsidRPr="00591B53">
        <w:t>4.10.  Объем приготовленной пиши должен соответствовать ко</w:t>
      </w:r>
      <w:r w:rsidRPr="00591B53">
        <w:softHyphen/>
        <w:t>личеству детей и объему разовых порций.</w:t>
      </w:r>
    </w:p>
    <w:p w:rsidR="004214FC" w:rsidRPr="00591B53" w:rsidRDefault="004214FC" w:rsidP="00B56CFC">
      <w:pPr>
        <w:jc w:val="both"/>
      </w:pPr>
      <w:r w:rsidRPr="00591B53">
        <w:t>4.11.  Выдавать готовую пищу детям результатов оценки готовых блюд. При этом в журнале отмечается результат пробы каж</w:t>
      </w:r>
      <w:r w:rsidRPr="00591B53">
        <w:softHyphen/>
        <w:t>дого блюда.</w:t>
      </w:r>
    </w:p>
    <w:p w:rsidR="004214FC" w:rsidRPr="00591B53" w:rsidRDefault="004214FC" w:rsidP="00B56CFC">
      <w:pPr>
        <w:jc w:val="both"/>
      </w:pPr>
      <w:r w:rsidRPr="00591B53">
        <w:t>4.12. В целях профилактики гиповитаминозовследует только с раз</w:t>
      </w:r>
      <w:r w:rsidRPr="00591B53">
        <w:softHyphen/>
        <w:t xml:space="preserve">решения заведующего, после снятия им пробы и записи в бракеражном журнале, непосредственно перед раздачей,  осуществляется  С- витаминизация </w:t>
      </w:r>
      <w:r w:rsidRPr="00591B53">
        <w:rPr>
          <w:lang w:val="en-US"/>
        </w:rPr>
        <w:t>III</w:t>
      </w:r>
      <w:r w:rsidRPr="00591B53">
        <w:t xml:space="preserve"> блюда.</w:t>
      </w:r>
    </w:p>
    <w:p w:rsidR="004214FC" w:rsidRPr="00476F0A" w:rsidRDefault="004214FC" w:rsidP="00B56CFC">
      <w:pPr>
        <w:pStyle w:val="Caption"/>
        <w:jc w:val="left"/>
        <w:rPr>
          <w:b w:val="0"/>
        </w:rPr>
      </w:pPr>
      <w:r w:rsidRPr="00476F0A">
        <w:rPr>
          <w:b w:val="0"/>
        </w:rPr>
        <w:t>4.13.   Выдача пищи на группу осуществляется строго по графику.</w:t>
      </w:r>
    </w:p>
    <w:p w:rsidR="004214FC" w:rsidRPr="00591B53" w:rsidRDefault="004214FC" w:rsidP="00B56CFC">
      <w:pPr>
        <w:jc w:val="both"/>
      </w:pPr>
    </w:p>
    <w:p w:rsidR="004214FC" w:rsidRPr="00591B53" w:rsidRDefault="004214FC" w:rsidP="00B56CFC">
      <w:pPr>
        <w:pStyle w:val="NoSpacing"/>
        <w:spacing w:line="276" w:lineRule="auto"/>
        <w:jc w:val="center"/>
        <w:rPr>
          <w:rFonts w:ascii="Times New Roman" w:hAnsi="Times New Roman"/>
          <w:b/>
          <w:spacing w:val="-9"/>
          <w:sz w:val="24"/>
          <w:szCs w:val="24"/>
        </w:rPr>
      </w:pPr>
      <w:r>
        <w:rPr>
          <w:noProof/>
        </w:rPr>
        <w:pict>
          <v:line id="Прямая соединительная линия 4" o:spid="_x0000_s1027" style="position:absolute;left:0;text-align:left;z-index:251658240;visibility:visible;mso-position-horizontal-relative:margin" from="-220.25pt,32.55pt" to="-220.25pt,4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" strokeweight=".25pt">
            <w10:wrap anchorx="margin"/>
          </v:line>
        </w:pict>
      </w:r>
      <w:r>
        <w:rPr>
          <w:noProof/>
        </w:rPr>
        <w:pict>
          <v:line id="Прямая соединительная линия 2" o:spid="_x0000_s1028" style="position:absolute;left:0;text-align:left;z-index:251659264;visibility:visible;mso-position-horizontal-relative:margin" from="-190.25pt,20.55pt" to="-190.25pt,15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" strokeweight=".25pt">
            <w10:wrap anchorx="margin"/>
          </v:line>
        </w:pict>
      </w:r>
      <w:r w:rsidRPr="00591B53">
        <w:rPr>
          <w:rFonts w:ascii="Times New Roman" w:hAnsi="Times New Roman"/>
          <w:b/>
          <w:spacing w:val="-9"/>
          <w:sz w:val="24"/>
          <w:szCs w:val="24"/>
        </w:rPr>
        <w:t xml:space="preserve">5 . Компетенция работников пищеблока в МБДОУ </w:t>
      </w:r>
    </w:p>
    <w:p w:rsidR="004214FC" w:rsidRPr="00591B53" w:rsidRDefault="004214FC" w:rsidP="00B56CFC">
      <w:pPr>
        <w:pStyle w:val="NoSpacing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591B53">
        <w:rPr>
          <w:rFonts w:ascii="Times New Roman" w:hAnsi="Times New Roman"/>
          <w:spacing w:val="1"/>
          <w:sz w:val="24"/>
          <w:szCs w:val="24"/>
        </w:rPr>
        <w:t xml:space="preserve"> 5.1.Выполнять работу по приготовлению блюд и кулинарных изделий.</w:t>
      </w:r>
    </w:p>
    <w:p w:rsidR="004214FC" w:rsidRPr="00591B53" w:rsidRDefault="004214FC" w:rsidP="00B56CFC">
      <w:pPr>
        <w:pStyle w:val="NoSpacing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591B53">
        <w:rPr>
          <w:rFonts w:ascii="Times New Roman" w:hAnsi="Times New Roman"/>
          <w:spacing w:val="2"/>
          <w:sz w:val="24"/>
          <w:szCs w:val="24"/>
        </w:rPr>
        <w:t xml:space="preserve"> 5.2.Участвовать в составлении меню на каждый день.</w:t>
      </w:r>
    </w:p>
    <w:p w:rsidR="004214FC" w:rsidRPr="00591B53" w:rsidRDefault="004214FC" w:rsidP="00B56CFC">
      <w:pPr>
        <w:pStyle w:val="NoSpacing"/>
        <w:spacing w:line="276" w:lineRule="auto"/>
        <w:jc w:val="both"/>
        <w:rPr>
          <w:rFonts w:ascii="Times New Roman" w:hAnsi="Times New Roman"/>
          <w:spacing w:val="-2"/>
          <w:sz w:val="24"/>
          <w:szCs w:val="24"/>
        </w:rPr>
      </w:pPr>
      <w:r w:rsidRPr="00591B53">
        <w:rPr>
          <w:rFonts w:ascii="Times New Roman" w:hAnsi="Times New Roman"/>
          <w:spacing w:val="-2"/>
          <w:sz w:val="24"/>
          <w:szCs w:val="24"/>
        </w:rPr>
        <w:t xml:space="preserve"> 5.3.Осуществлять закладку продуктов в последовательности, учитывающей продолжительность их варки.</w:t>
      </w:r>
    </w:p>
    <w:p w:rsidR="004214FC" w:rsidRPr="00591B53" w:rsidRDefault="004214FC" w:rsidP="00B56CFC">
      <w:pPr>
        <w:pStyle w:val="NoSpacing"/>
        <w:spacing w:line="276" w:lineRule="auto"/>
        <w:jc w:val="both"/>
        <w:rPr>
          <w:rFonts w:ascii="Times New Roman" w:hAnsi="Times New Roman"/>
          <w:spacing w:val="-2"/>
          <w:sz w:val="24"/>
          <w:szCs w:val="24"/>
        </w:rPr>
      </w:pPr>
      <w:r w:rsidRPr="00591B53">
        <w:rPr>
          <w:rFonts w:ascii="Times New Roman" w:hAnsi="Times New Roman"/>
          <w:spacing w:val="-2"/>
          <w:sz w:val="24"/>
          <w:szCs w:val="24"/>
        </w:rPr>
        <w:t xml:space="preserve"> 5.4.Принимать точно по весу доброкачественные продукты из кладовой, обеспечивать их гигиеническую и термическую обработку, культурную подачу пищи детям, в соответствии с нормой закладываемых продуктов на одного ребёнка.</w:t>
      </w:r>
    </w:p>
    <w:p w:rsidR="004214FC" w:rsidRPr="00591B53" w:rsidRDefault="004214FC" w:rsidP="00B56CFC">
      <w:pPr>
        <w:pStyle w:val="NoSpacing"/>
        <w:spacing w:line="276" w:lineRule="auto"/>
        <w:jc w:val="both"/>
        <w:rPr>
          <w:rFonts w:ascii="Times New Roman" w:hAnsi="Times New Roman"/>
          <w:spacing w:val="-2"/>
          <w:sz w:val="24"/>
          <w:szCs w:val="24"/>
        </w:rPr>
      </w:pPr>
      <w:r w:rsidRPr="00591B53">
        <w:rPr>
          <w:rFonts w:ascii="Times New Roman" w:hAnsi="Times New Roman"/>
          <w:spacing w:val="-2"/>
          <w:sz w:val="24"/>
          <w:szCs w:val="24"/>
        </w:rPr>
        <w:t xml:space="preserve"> 5.5.Обеспечивать:</w:t>
      </w:r>
    </w:p>
    <w:p w:rsidR="004214FC" w:rsidRPr="00591B53" w:rsidRDefault="004214FC" w:rsidP="00B56CFC">
      <w:pPr>
        <w:pStyle w:val="NoSpacing"/>
        <w:spacing w:line="276" w:lineRule="auto"/>
        <w:jc w:val="both"/>
        <w:rPr>
          <w:rFonts w:ascii="Times New Roman" w:hAnsi="Times New Roman"/>
          <w:spacing w:val="-2"/>
          <w:sz w:val="24"/>
          <w:szCs w:val="24"/>
        </w:rPr>
      </w:pPr>
      <w:r w:rsidRPr="00591B53">
        <w:rPr>
          <w:rFonts w:ascii="Times New Roman" w:hAnsi="Times New Roman"/>
          <w:spacing w:val="-2"/>
          <w:sz w:val="24"/>
          <w:szCs w:val="24"/>
        </w:rPr>
        <w:t xml:space="preserve">     - правильное хранение и расходование продуктов по назначению;</w:t>
      </w:r>
    </w:p>
    <w:p w:rsidR="004214FC" w:rsidRPr="00591B53" w:rsidRDefault="004214FC" w:rsidP="00B56CFC">
      <w:pPr>
        <w:pStyle w:val="NoSpacing"/>
        <w:spacing w:line="276" w:lineRule="auto"/>
        <w:jc w:val="both"/>
        <w:rPr>
          <w:rFonts w:ascii="Times New Roman" w:hAnsi="Times New Roman"/>
          <w:spacing w:val="-2"/>
          <w:sz w:val="24"/>
          <w:szCs w:val="24"/>
        </w:rPr>
      </w:pPr>
      <w:r w:rsidRPr="00591B53">
        <w:rPr>
          <w:rFonts w:ascii="Times New Roman" w:hAnsi="Times New Roman"/>
          <w:spacing w:val="-2"/>
          <w:sz w:val="24"/>
          <w:szCs w:val="24"/>
        </w:rPr>
        <w:t xml:space="preserve">     - гигиеническую обработку продуктов  и подачу пищи в соответствии с санитарно-гигиеническими требованиями.</w:t>
      </w:r>
    </w:p>
    <w:p w:rsidR="004214FC" w:rsidRPr="00591B53" w:rsidRDefault="004214FC" w:rsidP="00B56CFC">
      <w:pPr>
        <w:pStyle w:val="NoSpacing"/>
        <w:spacing w:line="276" w:lineRule="auto"/>
        <w:jc w:val="both"/>
        <w:rPr>
          <w:rFonts w:ascii="Times New Roman" w:hAnsi="Times New Roman"/>
          <w:spacing w:val="-2"/>
          <w:sz w:val="24"/>
          <w:szCs w:val="24"/>
        </w:rPr>
      </w:pPr>
      <w:r w:rsidRPr="00591B53">
        <w:rPr>
          <w:rFonts w:ascii="Times New Roman" w:hAnsi="Times New Roman"/>
          <w:spacing w:val="-2"/>
          <w:sz w:val="24"/>
          <w:szCs w:val="24"/>
        </w:rPr>
        <w:t xml:space="preserve"> 5.6.Отпускать готовую пищу в соответствии с нормой закладываемых продуктов в расчёте на одного ребёнка.</w:t>
      </w:r>
    </w:p>
    <w:p w:rsidR="004214FC" w:rsidRPr="00591B53" w:rsidRDefault="004214FC" w:rsidP="00B56CFC">
      <w:pPr>
        <w:pStyle w:val="NoSpacing"/>
        <w:spacing w:line="276" w:lineRule="auto"/>
        <w:jc w:val="both"/>
        <w:rPr>
          <w:rFonts w:ascii="Times New Roman" w:hAnsi="Times New Roman"/>
          <w:spacing w:val="-2"/>
          <w:sz w:val="24"/>
          <w:szCs w:val="24"/>
        </w:rPr>
      </w:pPr>
      <w:r w:rsidRPr="00591B53">
        <w:rPr>
          <w:rFonts w:ascii="Times New Roman" w:hAnsi="Times New Roman"/>
          <w:spacing w:val="-2"/>
          <w:sz w:val="24"/>
          <w:szCs w:val="24"/>
        </w:rPr>
        <w:t xml:space="preserve">  5.7.Закладывать и хранить суточные пробы всего дневного рациона согласно требованиям СЭН.</w:t>
      </w:r>
    </w:p>
    <w:p w:rsidR="004214FC" w:rsidRPr="00591B53" w:rsidRDefault="004214FC" w:rsidP="00B56CFC">
      <w:pPr>
        <w:pStyle w:val="NoSpacing"/>
        <w:spacing w:line="276" w:lineRule="auto"/>
        <w:jc w:val="both"/>
        <w:rPr>
          <w:rFonts w:ascii="Times New Roman" w:hAnsi="Times New Roman"/>
          <w:spacing w:val="-2"/>
          <w:sz w:val="24"/>
          <w:szCs w:val="24"/>
        </w:rPr>
      </w:pPr>
      <w:r w:rsidRPr="00591B53">
        <w:rPr>
          <w:rFonts w:ascii="Times New Roman" w:hAnsi="Times New Roman"/>
          <w:spacing w:val="-2"/>
          <w:sz w:val="24"/>
          <w:szCs w:val="24"/>
        </w:rPr>
        <w:t xml:space="preserve">  5.8.Выполнять вспомогательные работы при приготовлении блюд и кулинарных изделий.</w:t>
      </w:r>
    </w:p>
    <w:p w:rsidR="004214FC" w:rsidRPr="00591B53" w:rsidRDefault="004214FC" w:rsidP="00B56CFC">
      <w:pPr>
        <w:pStyle w:val="NoSpacing"/>
        <w:spacing w:line="276" w:lineRule="auto"/>
        <w:jc w:val="both"/>
        <w:rPr>
          <w:rFonts w:ascii="Times New Roman" w:hAnsi="Times New Roman"/>
          <w:spacing w:val="-2"/>
          <w:sz w:val="24"/>
          <w:szCs w:val="24"/>
        </w:rPr>
      </w:pPr>
      <w:r w:rsidRPr="00591B53">
        <w:rPr>
          <w:rFonts w:ascii="Times New Roman" w:hAnsi="Times New Roman"/>
          <w:spacing w:val="-2"/>
          <w:sz w:val="24"/>
          <w:szCs w:val="24"/>
        </w:rPr>
        <w:t xml:space="preserve">  5.9.Использовать инвентарь в соответствии с маркировкой и строго по назначению.</w:t>
      </w:r>
    </w:p>
    <w:p w:rsidR="004214FC" w:rsidRPr="00591B53" w:rsidRDefault="004214FC" w:rsidP="00B56CFC">
      <w:pPr>
        <w:pStyle w:val="NoSpacing"/>
        <w:spacing w:line="276" w:lineRule="auto"/>
        <w:jc w:val="both"/>
        <w:rPr>
          <w:rFonts w:ascii="Times New Roman" w:hAnsi="Times New Roman"/>
          <w:spacing w:val="-2"/>
          <w:sz w:val="24"/>
          <w:szCs w:val="24"/>
        </w:rPr>
      </w:pPr>
      <w:r w:rsidRPr="00591B53">
        <w:rPr>
          <w:rFonts w:ascii="Times New Roman" w:hAnsi="Times New Roman"/>
          <w:spacing w:val="-2"/>
          <w:sz w:val="24"/>
          <w:szCs w:val="24"/>
        </w:rPr>
        <w:t xml:space="preserve">  5.10.Проводить обработку сырых и варёных продуктов при использовании соответствующих маркированных досок и ножей.</w:t>
      </w:r>
    </w:p>
    <w:p w:rsidR="004214FC" w:rsidRPr="00591B53" w:rsidRDefault="004214FC" w:rsidP="00B56CFC">
      <w:pPr>
        <w:pStyle w:val="NoSpacing"/>
        <w:spacing w:line="276" w:lineRule="auto"/>
        <w:jc w:val="both"/>
        <w:rPr>
          <w:rFonts w:ascii="Times New Roman" w:hAnsi="Times New Roman"/>
          <w:spacing w:val="-2"/>
          <w:sz w:val="24"/>
          <w:szCs w:val="24"/>
        </w:rPr>
      </w:pPr>
      <w:r w:rsidRPr="00591B53">
        <w:rPr>
          <w:rFonts w:ascii="Times New Roman" w:hAnsi="Times New Roman"/>
          <w:spacing w:val="-2"/>
          <w:sz w:val="24"/>
          <w:szCs w:val="24"/>
        </w:rPr>
        <w:t xml:space="preserve">  5.11.В обязательном порядке процеживать рыбные и мясные бульоны.</w:t>
      </w:r>
    </w:p>
    <w:p w:rsidR="004214FC" w:rsidRPr="00591B53" w:rsidRDefault="004214FC" w:rsidP="00B56CFC">
      <w:pPr>
        <w:pStyle w:val="NoSpacing"/>
        <w:spacing w:line="276" w:lineRule="auto"/>
        <w:jc w:val="both"/>
        <w:rPr>
          <w:rFonts w:ascii="Times New Roman" w:hAnsi="Times New Roman"/>
          <w:spacing w:val="-2"/>
          <w:sz w:val="24"/>
          <w:szCs w:val="24"/>
        </w:rPr>
      </w:pPr>
      <w:r w:rsidRPr="00591B53">
        <w:rPr>
          <w:rFonts w:ascii="Times New Roman" w:hAnsi="Times New Roman"/>
          <w:spacing w:val="-2"/>
          <w:sz w:val="24"/>
          <w:szCs w:val="24"/>
        </w:rPr>
        <w:t xml:space="preserve">  5.12.Проводить заготовку продуктов и овощей.</w:t>
      </w:r>
    </w:p>
    <w:p w:rsidR="004214FC" w:rsidRPr="00591B53" w:rsidRDefault="004214FC" w:rsidP="00B56CFC">
      <w:pPr>
        <w:pStyle w:val="NoSpacing"/>
        <w:spacing w:line="276" w:lineRule="auto"/>
        <w:jc w:val="both"/>
        <w:rPr>
          <w:rFonts w:ascii="Times New Roman" w:hAnsi="Times New Roman"/>
          <w:spacing w:val="-2"/>
          <w:sz w:val="24"/>
          <w:szCs w:val="24"/>
        </w:rPr>
      </w:pPr>
      <w:r w:rsidRPr="00591B53">
        <w:rPr>
          <w:rFonts w:ascii="Times New Roman" w:hAnsi="Times New Roman"/>
          <w:spacing w:val="-2"/>
          <w:sz w:val="24"/>
          <w:szCs w:val="24"/>
        </w:rPr>
        <w:t xml:space="preserve">  5.13.Следить за санитарным состоянием кухни, кухонного инвентаря и оборудования и содержать его в чистоте (один раз в месяц проводить генеральную уборку).</w:t>
      </w:r>
    </w:p>
    <w:p w:rsidR="004214FC" w:rsidRPr="00591B53" w:rsidRDefault="004214FC" w:rsidP="00B56CFC">
      <w:pPr>
        <w:pStyle w:val="NoSpacing"/>
        <w:spacing w:line="276" w:lineRule="auto"/>
        <w:jc w:val="both"/>
        <w:rPr>
          <w:rFonts w:ascii="Times New Roman" w:hAnsi="Times New Roman"/>
          <w:spacing w:val="-2"/>
          <w:sz w:val="24"/>
          <w:szCs w:val="24"/>
        </w:rPr>
      </w:pPr>
      <w:r w:rsidRPr="00591B53">
        <w:rPr>
          <w:rFonts w:ascii="Times New Roman" w:hAnsi="Times New Roman"/>
          <w:spacing w:val="-2"/>
          <w:sz w:val="24"/>
          <w:szCs w:val="24"/>
        </w:rPr>
        <w:t xml:space="preserve">  5.14.Соблюдать правила личной гигиены, санитарные требования и технологии приготовления пищи.</w:t>
      </w:r>
    </w:p>
    <w:p w:rsidR="004214FC" w:rsidRPr="00591B53" w:rsidRDefault="004214FC" w:rsidP="00B56CFC">
      <w:pPr>
        <w:pStyle w:val="NoSpacing"/>
        <w:spacing w:line="276" w:lineRule="auto"/>
        <w:jc w:val="both"/>
        <w:rPr>
          <w:rFonts w:ascii="Times New Roman" w:hAnsi="Times New Roman"/>
          <w:spacing w:val="-2"/>
          <w:sz w:val="24"/>
          <w:szCs w:val="24"/>
        </w:rPr>
      </w:pPr>
      <w:r w:rsidRPr="00591B53">
        <w:rPr>
          <w:rFonts w:ascii="Times New Roman" w:hAnsi="Times New Roman"/>
          <w:spacing w:val="-2"/>
          <w:sz w:val="24"/>
          <w:szCs w:val="24"/>
        </w:rPr>
        <w:t xml:space="preserve">  5.15.Своевременно проходить медицинский осмотр. </w:t>
      </w:r>
    </w:p>
    <w:p w:rsidR="004214FC" w:rsidRPr="00591B53" w:rsidRDefault="004214FC" w:rsidP="00B56CFC">
      <w:pPr>
        <w:pStyle w:val="NoSpacing"/>
        <w:spacing w:line="276" w:lineRule="auto"/>
        <w:jc w:val="both"/>
        <w:rPr>
          <w:rFonts w:ascii="Times New Roman" w:hAnsi="Times New Roman"/>
          <w:spacing w:val="-2"/>
          <w:sz w:val="24"/>
          <w:szCs w:val="24"/>
        </w:rPr>
      </w:pPr>
    </w:p>
    <w:p w:rsidR="004214FC" w:rsidRPr="00591B53" w:rsidRDefault="004214FC" w:rsidP="00B56CFC">
      <w:pPr>
        <w:pStyle w:val="NoSpacing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  <w:r w:rsidRPr="00591B53">
        <w:rPr>
          <w:rFonts w:ascii="Times New Roman" w:hAnsi="Times New Roman"/>
          <w:b/>
          <w:sz w:val="24"/>
          <w:szCs w:val="24"/>
        </w:rPr>
        <w:t>6. Ответственность работников пищеблока МБДОУ.</w:t>
      </w:r>
    </w:p>
    <w:p w:rsidR="004214FC" w:rsidRPr="00591B53" w:rsidRDefault="004214FC" w:rsidP="00B56CFC">
      <w:pPr>
        <w:pStyle w:val="NoSpacing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591B53">
        <w:rPr>
          <w:rFonts w:ascii="Times New Roman" w:hAnsi="Times New Roman"/>
          <w:sz w:val="24"/>
          <w:szCs w:val="24"/>
        </w:rPr>
        <w:t>6.1.Работник пищеблока  МБДОУ   несет ответственность:</w:t>
      </w:r>
    </w:p>
    <w:p w:rsidR="004214FC" w:rsidRPr="00591B53" w:rsidRDefault="004214FC" w:rsidP="00B56CFC">
      <w:pPr>
        <w:pStyle w:val="NoSpacing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591B53">
        <w:rPr>
          <w:rFonts w:ascii="Times New Roman" w:hAnsi="Times New Roman"/>
          <w:sz w:val="24"/>
          <w:szCs w:val="24"/>
        </w:rPr>
        <w:t xml:space="preserve">         - за совершённые в процессе осуществления своей трудовой деятельности правонарушения в пределах, определяемых действующим административным и гражданским законодательством РФ и РТ;</w:t>
      </w:r>
    </w:p>
    <w:p w:rsidR="004214FC" w:rsidRPr="00591B53" w:rsidRDefault="004214FC" w:rsidP="00B56CFC">
      <w:pPr>
        <w:pStyle w:val="NoSpacing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591B53">
        <w:rPr>
          <w:rFonts w:ascii="Times New Roman" w:hAnsi="Times New Roman"/>
          <w:sz w:val="24"/>
          <w:szCs w:val="24"/>
        </w:rPr>
        <w:t xml:space="preserve">        - за причинение материального ущерба в пределах, определённых действующим трудовым, уголовным и гражданским законодательством РФ и РТ.</w:t>
      </w:r>
    </w:p>
    <w:p w:rsidR="004214FC" w:rsidRPr="00591B53" w:rsidRDefault="004214FC" w:rsidP="00B56CFC">
      <w:pPr>
        <w:pStyle w:val="NoSpacing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591B53">
        <w:rPr>
          <w:rFonts w:ascii="Times New Roman" w:hAnsi="Times New Roman"/>
          <w:sz w:val="24"/>
          <w:szCs w:val="24"/>
        </w:rPr>
        <w:t xml:space="preserve">      6.2.За неисполнение или ненадлежащее исполнение без уважительных причин Устава и Правил внутреннего трудового распорядка МБДОУ, иных локальных нормативных актов, законных распоряжений руководителя МБДОУ, должностных обязанностей, установленных настоящей инструкцией, в том числе за неиспользование предоставленных прав, повар несёт дисциплинарную ответственность в порядке, определённом трудовым законодательством РФ и РТ. За грубое нарушение трудовых обязанностей в качестве дисциплинарного наказания может быть применено увольнение.</w:t>
      </w:r>
    </w:p>
    <w:p w:rsidR="004214FC" w:rsidRPr="00591B53" w:rsidRDefault="004214FC" w:rsidP="00B56CFC">
      <w:pPr>
        <w:pStyle w:val="NoSpacing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591B53">
        <w:rPr>
          <w:rFonts w:ascii="Times New Roman" w:hAnsi="Times New Roman"/>
          <w:sz w:val="24"/>
          <w:szCs w:val="24"/>
        </w:rPr>
        <w:t xml:space="preserve">       6.3.За нарушение правил пожарной безопасности, охраны труда, санитарно-гигиенических требований к организации жизнедеятельности воспитанников в дошкольном учреждении повар привлекается к административной ответственности в порядке и случаях, предусмотренных административным законодательством РФ и РТ.</w:t>
      </w:r>
    </w:p>
    <w:p w:rsidR="004214FC" w:rsidRPr="00591B53" w:rsidRDefault="004214FC" w:rsidP="00B56CFC">
      <w:pPr>
        <w:pStyle w:val="NoSpacing"/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:rsidR="004214FC" w:rsidRPr="00591B53" w:rsidRDefault="004214FC" w:rsidP="00B56CFC">
      <w:pPr>
        <w:pStyle w:val="NoSpacing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  <w:r w:rsidRPr="00591B53">
        <w:rPr>
          <w:rFonts w:ascii="Times New Roman" w:hAnsi="Times New Roman"/>
          <w:b/>
          <w:sz w:val="24"/>
          <w:szCs w:val="24"/>
        </w:rPr>
        <w:t>7. Оценка организации питания на пищеблоке МБДОУ</w:t>
      </w:r>
    </w:p>
    <w:p w:rsidR="004214FC" w:rsidRPr="00591B53" w:rsidRDefault="004214FC" w:rsidP="00B56CFC">
      <w:pPr>
        <w:pStyle w:val="NoSpacing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591B53">
        <w:rPr>
          <w:rFonts w:ascii="Times New Roman" w:hAnsi="Times New Roman"/>
          <w:sz w:val="24"/>
          <w:szCs w:val="24"/>
        </w:rPr>
        <w:t>7.1 В целях осуществления контроля за правильной организацией питания детей, качеством доставляемых продуктов питания и соблюдением санитарно-гигиенических требований при приготовлении и раздаче пищи в МБДОУ   создается и действует бракеражная комиссия:</w:t>
      </w:r>
    </w:p>
    <w:p w:rsidR="004214FC" w:rsidRPr="00591B53" w:rsidRDefault="004214FC" w:rsidP="00B56CFC">
      <w:pPr>
        <w:pStyle w:val="NoSpacing"/>
        <w:numPr>
          <w:ilvl w:val="0"/>
          <w:numId w:val="12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591B53">
        <w:rPr>
          <w:rFonts w:ascii="Times New Roman" w:hAnsi="Times New Roman"/>
          <w:sz w:val="24"/>
          <w:szCs w:val="24"/>
        </w:rPr>
        <w:t>осуществляет контроль над соблюдением санитарно-гигиенических норм при транспортировке, доставке и разгрузке продуктов питания;</w:t>
      </w:r>
    </w:p>
    <w:p w:rsidR="004214FC" w:rsidRPr="00591B53" w:rsidRDefault="004214FC" w:rsidP="00B56CFC">
      <w:pPr>
        <w:pStyle w:val="NoSpacing"/>
        <w:numPr>
          <w:ilvl w:val="0"/>
          <w:numId w:val="12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591B53">
        <w:rPr>
          <w:rFonts w:ascii="Times New Roman" w:hAnsi="Times New Roman"/>
          <w:sz w:val="24"/>
          <w:szCs w:val="24"/>
        </w:rPr>
        <w:t>проверяет на пригодность складские и другие помещения, предназначенные для хранения продуктов питания, а также соблюдение правил и условий их хранения;</w:t>
      </w:r>
    </w:p>
    <w:p w:rsidR="004214FC" w:rsidRPr="00055C6C" w:rsidRDefault="004214FC" w:rsidP="00B56CFC">
      <w:pPr>
        <w:pStyle w:val="NoSpacing"/>
        <w:numPr>
          <w:ilvl w:val="0"/>
          <w:numId w:val="12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591B53">
        <w:rPr>
          <w:rFonts w:ascii="Times New Roman" w:hAnsi="Times New Roman"/>
          <w:sz w:val="24"/>
          <w:szCs w:val="24"/>
        </w:rPr>
        <w:t>следит ежедневно за правильностью составления меню раскладок;</w:t>
      </w:r>
    </w:p>
    <w:p w:rsidR="004214FC" w:rsidRPr="00B56CFC" w:rsidRDefault="004214FC" w:rsidP="00B56CFC">
      <w:bookmarkStart w:id="0" w:name="_GoBack"/>
      <w:bookmarkEnd w:id="0"/>
    </w:p>
    <w:sectPr w:rsidR="004214FC" w:rsidRPr="00B56CFC" w:rsidSect="00BD71B5">
      <w:footerReference w:type="even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214FC" w:rsidRDefault="004214FC">
      <w:r>
        <w:separator/>
      </w:r>
    </w:p>
  </w:endnote>
  <w:endnote w:type="continuationSeparator" w:id="1">
    <w:p w:rsidR="004214FC" w:rsidRDefault="004214F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214FC" w:rsidRDefault="004214FC">
    <w:pPr>
      <w:rPr>
        <w:sz w:val="2"/>
        <w:szCs w:val="2"/>
      </w:rP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Поле 3" o:spid="_x0000_s2049" type="#_x0000_t202" style="position:absolute;margin-left:274.85pt;margin-top:805.9pt;width:5.3pt;height:12.05pt;z-index:-251656192;visibility:visible;mso-wrap-style:none;mso-wrap-distance-left:5pt;mso-wrap-distance-right:5pt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" filled="f" stroked="f">
          <v:textbox style="mso-fit-shape-to-text:t" inset="0,0,0,0">
            <w:txbxContent>
              <w:p w:rsidR="004214FC" w:rsidRDefault="004214FC">
                <w:fldSimple w:instr=" PAGE \* MERGEFORMAT ">
                  <w:r w:rsidRPr="001338DB">
                    <w:rPr>
                      <w:rStyle w:val="a2"/>
                      <w:noProof/>
                    </w:rPr>
                    <w:t>2</w:t>
                  </w:r>
                </w:fldSimple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214FC" w:rsidRDefault="004214FC">
      <w:r>
        <w:separator/>
      </w:r>
    </w:p>
  </w:footnote>
  <w:footnote w:type="continuationSeparator" w:id="1">
    <w:p w:rsidR="004214FC" w:rsidRDefault="004214F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165FE5"/>
    <w:multiLevelType w:val="hybridMultilevel"/>
    <w:tmpl w:val="BA2263F4"/>
    <w:lvl w:ilvl="0" w:tplc="0419000F">
      <w:start w:val="8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0B863F2C"/>
    <w:multiLevelType w:val="hybridMultilevel"/>
    <w:tmpl w:val="55CE4926"/>
    <w:lvl w:ilvl="0" w:tplc="0419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2">
    <w:nsid w:val="12E877D7"/>
    <w:multiLevelType w:val="hybridMultilevel"/>
    <w:tmpl w:val="72F219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1B84A2D"/>
    <w:multiLevelType w:val="hybridMultilevel"/>
    <w:tmpl w:val="DA0CA65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2DD3B21"/>
    <w:multiLevelType w:val="hybridMultilevel"/>
    <w:tmpl w:val="ACB2C7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AE145A8"/>
    <w:multiLevelType w:val="multilevel"/>
    <w:tmpl w:val="4C0244A0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6">
    <w:nsid w:val="30127166"/>
    <w:multiLevelType w:val="hybridMultilevel"/>
    <w:tmpl w:val="93B88F70"/>
    <w:lvl w:ilvl="0" w:tplc="84FE91EC">
      <w:start w:val="1"/>
      <w:numFmt w:val="decimal"/>
      <w:lvlText w:val="%1."/>
      <w:lvlJc w:val="left"/>
      <w:pPr>
        <w:ind w:left="1146" w:hanging="36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306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66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  <w:rPr>
        <w:rFonts w:cs="Times New Roman"/>
      </w:rPr>
    </w:lvl>
  </w:abstractNum>
  <w:abstractNum w:abstractNumId="7">
    <w:nsid w:val="34F13A6B"/>
    <w:multiLevelType w:val="multilevel"/>
    <w:tmpl w:val="C62C24C4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765" w:hanging="405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 w:hint="default"/>
      </w:rPr>
    </w:lvl>
  </w:abstractNum>
  <w:abstractNum w:abstractNumId="8">
    <w:nsid w:val="4C25681E"/>
    <w:multiLevelType w:val="multilevel"/>
    <w:tmpl w:val="97EE10D6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9">
    <w:nsid w:val="5F5E566E"/>
    <w:multiLevelType w:val="multilevel"/>
    <w:tmpl w:val="2012BD36"/>
    <w:lvl w:ilvl="0">
      <w:start w:val="1"/>
      <w:numFmt w:val="bullet"/>
      <w:lvlText w:val="—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0">
    <w:nsid w:val="7F0F4441"/>
    <w:multiLevelType w:val="hybridMultilevel"/>
    <w:tmpl w:val="5CC688F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7F4B447E"/>
    <w:multiLevelType w:val="hybridMultilevel"/>
    <w:tmpl w:val="C69253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3"/>
  </w:num>
  <w:num w:numId="3">
    <w:abstractNumId w:val="2"/>
  </w:num>
  <w:num w:numId="4">
    <w:abstractNumId w:val="1"/>
  </w:num>
  <w:num w:numId="5">
    <w:abstractNumId w:val="8"/>
  </w:num>
  <w:num w:numId="6">
    <w:abstractNumId w:val="9"/>
  </w:num>
  <w:num w:numId="7">
    <w:abstractNumId w:val="7"/>
  </w:num>
  <w:num w:numId="8">
    <w:abstractNumId w:val="5"/>
  </w:num>
  <w:num w:numId="9">
    <w:abstractNumId w:val="0"/>
  </w:num>
  <w:num w:numId="10">
    <w:abstractNumId w:val="6"/>
  </w:num>
  <w:num w:numId="11">
    <w:abstractNumId w:val="4"/>
  </w:num>
  <w:num w:numId="12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E3CF4"/>
    <w:rsid w:val="000554F9"/>
    <w:rsid w:val="00055C6C"/>
    <w:rsid w:val="001338DB"/>
    <w:rsid w:val="00296DC2"/>
    <w:rsid w:val="003F6935"/>
    <w:rsid w:val="00405BF9"/>
    <w:rsid w:val="004214FC"/>
    <w:rsid w:val="00470787"/>
    <w:rsid w:val="00476F0A"/>
    <w:rsid w:val="00534273"/>
    <w:rsid w:val="00544CEC"/>
    <w:rsid w:val="00591B53"/>
    <w:rsid w:val="00613290"/>
    <w:rsid w:val="00767AEF"/>
    <w:rsid w:val="008D677D"/>
    <w:rsid w:val="008F14BF"/>
    <w:rsid w:val="00B56CFC"/>
    <w:rsid w:val="00BD71B5"/>
    <w:rsid w:val="00C63E2F"/>
    <w:rsid w:val="00DC4EC5"/>
    <w:rsid w:val="00DE3CF4"/>
    <w:rsid w:val="00E40134"/>
    <w:rsid w:val="00E66495"/>
    <w:rsid w:val="00EF7B4C"/>
    <w:rsid w:val="00F0651A"/>
    <w:rsid w:val="00F177B1"/>
    <w:rsid w:val="00F52F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Body Text 2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677D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  <w:sz w:val="24"/>
      <w:szCs w:val="24"/>
    </w:rPr>
  </w:style>
  <w:style w:type="paragraph" w:styleId="Heading1">
    <w:name w:val="heading 1"/>
    <w:basedOn w:val="Normal"/>
    <w:link w:val="Heading1Char"/>
    <w:uiPriority w:val="99"/>
    <w:qFormat/>
    <w:rsid w:val="00405BF9"/>
    <w:pPr>
      <w:widowControl/>
      <w:autoSpaceDE/>
      <w:autoSpaceDN/>
      <w:adjustRightInd/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405BF9"/>
    <w:rPr>
      <w:rFonts w:ascii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FontStyle49">
    <w:name w:val="Font Style49"/>
    <w:uiPriority w:val="99"/>
    <w:rsid w:val="008D677D"/>
    <w:rPr>
      <w:rFonts w:ascii="Times New Roman" w:hAnsi="Times New Roman"/>
      <w:b/>
      <w:sz w:val="26"/>
    </w:rPr>
  </w:style>
  <w:style w:type="paragraph" w:styleId="BodyText2">
    <w:name w:val="Body Text 2"/>
    <w:basedOn w:val="Normal"/>
    <w:link w:val="BodyText2Char"/>
    <w:uiPriority w:val="99"/>
    <w:rsid w:val="008D677D"/>
    <w:pPr>
      <w:widowControl/>
      <w:autoSpaceDE/>
      <w:autoSpaceDN/>
      <w:adjustRightInd/>
      <w:jc w:val="both"/>
    </w:pPr>
    <w:rPr>
      <w:sz w:val="28"/>
      <w:szCs w:val="20"/>
    </w:rPr>
  </w:style>
  <w:style w:type="character" w:customStyle="1" w:styleId="BodyText2Char">
    <w:name w:val="Body Text 2 Char"/>
    <w:basedOn w:val="DefaultParagraphFont"/>
    <w:link w:val="BodyText2"/>
    <w:uiPriority w:val="99"/>
    <w:locked/>
    <w:rsid w:val="008D677D"/>
    <w:rPr>
      <w:rFonts w:ascii="Times New Roman" w:hAnsi="Times New Roman" w:cs="Times New Roman"/>
      <w:sz w:val="20"/>
      <w:szCs w:val="20"/>
      <w:lang w:eastAsia="ru-RU"/>
    </w:rPr>
  </w:style>
  <w:style w:type="paragraph" w:styleId="NoSpacing">
    <w:name w:val="No Spacing"/>
    <w:link w:val="NoSpacingChar"/>
    <w:uiPriority w:val="99"/>
    <w:qFormat/>
    <w:rsid w:val="008D677D"/>
    <w:rPr>
      <w:rFonts w:eastAsia="Times New Roman"/>
    </w:rPr>
  </w:style>
  <w:style w:type="character" w:customStyle="1" w:styleId="NoSpacingChar">
    <w:name w:val="No Spacing Char"/>
    <w:link w:val="NoSpacing"/>
    <w:uiPriority w:val="99"/>
    <w:locked/>
    <w:rsid w:val="008D677D"/>
    <w:rPr>
      <w:rFonts w:ascii="Calibri" w:hAnsi="Calibri"/>
      <w:sz w:val="22"/>
      <w:lang w:eastAsia="ru-RU"/>
    </w:rPr>
  </w:style>
  <w:style w:type="paragraph" w:customStyle="1" w:styleId="Style37">
    <w:name w:val="Style37"/>
    <w:basedOn w:val="Normal"/>
    <w:uiPriority w:val="99"/>
    <w:rsid w:val="008D677D"/>
    <w:pPr>
      <w:spacing w:line="331" w:lineRule="exact"/>
      <w:ind w:firstLine="1692"/>
    </w:pPr>
  </w:style>
  <w:style w:type="paragraph" w:styleId="ListParagraph">
    <w:name w:val="List Paragraph"/>
    <w:basedOn w:val="Normal"/>
    <w:uiPriority w:val="99"/>
    <w:qFormat/>
    <w:rsid w:val="00405BF9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hp">
    <w:name w:val="hp"/>
    <w:basedOn w:val="Normal"/>
    <w:uiPriority w:val="99"/>
    <w:rsid w:val="00405BF9"/>
    <w:pPr>
      <w:widowControl/>
      <w:autoSpaceDE/>
      <w:autoSpaceDN/>
      <w:adjustRightInd/>
      <w:spacing w:before="100" w:beforeAutospacing="1" w:after="100" w:afterAutospacing="1"/>
    </w:pPr>
  </w:style>
  <w:style w:type="character" w:customStyle="1" w:styleId="docsearchterm">
    <w:name w:val="docsearchterm"/>
    <w:basedOn w:val="DefaultParagraphFont"/>
    <w:uiPriority w:val="99"/>
    <w:rsid w:val="00405BF9"/>
    <w:rPr>
      <w:rFonts w:cs="Times New Roman"/>
    </w:rPr>
  </w:style>
  <w:style w:type="character" w:customStyle="1" w:styleId="a">
    <w:name w:val="Основной текст_"/>
    <w:basedOn w:val="DefaultParagraphFont"/>
    <w:link w:val="1"/>
    <w:uiPriority w:val="99"/>
    <w:locked/>
    <w:rsid w:val="008F14BF"/>
    <w:rPr>
      <w:rFonts w:ascii="Times New Roman" w:hAnsi="Times New Roman" w:cs="Times New Roman"/>
      <w:sz w:val="27"/>
      <w:szCs w:val="27"/>
      <w:shd w:val="clear" w:color="auto" w:fill="FFFFFF"/>
    </w:rPr>
  </w:style>
  <w:style w:type="character" w:customStyle="1" w:styleId="10">
    <w:name w:val="Заголовок №1_"/>
    <w:basedOn w:val="DefaultParagraphFont"/>
    <w:link w:val="11"/>
    <w:uiPriority w:val="99"/>
    <w:locked/>
    <w:rsid w:val="008F14BF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9">
    <w:name w:val="Основной текст (9)_"/>
    <w:basedOn w:val="DefaultParagraphFont"/>
    <w:link w:val="90"/>
    <w:uiPriority w:val="99"/>
    <w:locked/>
    <w:rsid w:val="008F14BF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paragraph" w:customStyle="1" w:styleId="1">
    <w:name w:val="Основной текст1"/>
    <w:basedOn w:val="Normal"/>
    <w:link w:val="a"/>
    <w:uiPriority w:val="99"/>
    <w:rsid w:val="008F14BF"/>
    <w:pPr>
      <w:shd w:val="clear" w:color="auto" w:fill="FFFFFF"/>
      <w:autoSpaceDE/>
      <w:autoSpaceDN/>
      <w:adjustRightInd/>
      <w:spacing w:line="240" w:lineRule="atLeast"/>
      <w:jc w:val="center"/>
    </w:pPr>
    <w:rPr>
      <w:sz w:val="27"/>
      <w:szCs w:val="27"/>
      <w:lang w:eastAsia="en-US"/>
    </w:rPr>
  </w:style>
  <w:style w:type="paragraph" w:customStyle="1" w:styleId="11">
    <w:name w:val="Заголовок №1"/>
    <w:basedOn w:val="Normal"/>
    <w:link w:val="10"/>
    <w:uiPriority w:val="99"/>
    <w:rsid w:val="008F14BF"/>
    <w:pPr>
      <w:shd w:val="clear" w:color="auto" w:fill="FFFFFF"/>
      <w:autoSpaceDE/>
      <w:autoSpaceDN/>
      <w:adjustRightInd/>
      <w:spacing w:line="319" w:lineRule="exact"/>
      <w:jc w:val="center"/>
      <w:outlineLvl w:val="0"/>
    </w:pPr>
    <w:rPr>
      <w:b/>
      <w:bCs/>
      <w:sz w:val="27"/>
      <w:szCs w:val="27"/>
      <w:lang w:eastAsia="en-US"/>
    </w:rPr>
  </w:style>
  <w:style w:type="paragraph" w:customStyle="1" w:styleId="90">
    <w:name w:val="Основной текст (9)"/>
    <w:basedOn w:val="Normal"/>
    <w:link w:val="9"/>
    <w:uiPriority w:val="99"/>
    <w:rsid w:val="008F14BF"/>
    <w:pPr>
      <w:shd w:val="clear" w:color="auto" w:fill="FFFFFF"/>
      <w:autoSpaceDE/>
      <w:autoSpaceDN/>
      <w:adjustRightInd/>
      <w:spacing w:line="324" w:lineRule="exact"/>
      <w:jc w:val="both"/>
    </w:pPr>
    <w:rPr>
      <w:b/>
      <w:bCs/>
      <w:sz w:val="27"/>
      <w:szCs w:val="27"/>
      <w:lang w:eastAsia="en-US"/>
    </w:rPr>
  </w:style>
  <w:style w:type="character" w:customStyle="1" w:styleId="a0">
    <w:name w:val="Сноска_"/>
    <w:basedOn w:val="DefaultParagraphFont"/>
    <w:link w:val="a1"/>
    <w:uiPriority w:val="99"/>
    <w:locked/>
    <w:rsid w:val="00E66495"/>
    <w:rPr>
      <w:rFonts w:ascii="Times New Roman" w:hAnsi="Times New Roman" w:cs="Times New Roman"/>
      <w:sz w:val="27"/>
      <w:szCs w:val="27"/>
      <w:shd w:val="clear" w:color="auto" w:fill="FFFFFF"/>
    </w:rPr>
  </w:style>
  <w:style w:type="character" w:customStyle="1" w:styleId="4">
    <w:name w:val="Основной текст (4)_"/>
    <w:basedOn w:val="DefaultParagraphFont"/>
    <w:link w:val="40"/>
    <w:uiPriority w:val="99"/>
    <w:locked/>
    <w:rsid w:val="00E66495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a2">
    <w:name w:val="Колонтитул"/>
    <w:basedOn w:val="DefaultParagraphFont"/>
    <w:uiPriority w:val="99"/>
    <w:rsid w:val="00E66495"/>
    <w:rPr>
      <w:rFonts w:ascii="Times New Roman" w:hAnsi="Times New Roman" w:cs="Times New Roman"/>
      <w:color w:val="000000"/>
      <w:spacing w:val="0"/>
      <w:w w:val="100"/>
      <w:position w:val="0"/>
      <w:sz w:val="21"/>
      <w:szCs w:val="21"/>
      <w:u w:val="none"/>
    </w:rPr>
  </w:style>
  <w:style w:type="character" w:customStyle="1" w:styleId="75">
    <w:name w:val="Основной текст + Масштаб 75%"/>
    <w:basedOn w:val="a"/>
    <w:uiPriority w:val="99"/>
    <w:rsid w:val="00E66495"/>
    <w:rPr>
      <w:color w:val="000000"/>
      <w:spacing w:val="0"/>
      <w:w w:val="75"/>
      <w:position w:val="0"/>
      <w:lang w:val="ru-RU"/>
    </w:rPr>
  </w:style>
  <w:style w:type="paragraph" w:customStyle="1" w:styleId="a1">
    <w:name w:val="Сноска"/>
    <w:basedOn w:val="Normal"/>
    <w:link w:val="a0"/>
    <w:uiPriority w:val="99"/>
    <w:rsid w:val="00E66495"/>
    <w:pPr>
      <w:shd w:val="clear" w:color="auto" w:fill="FFFFFF"/>
      <w:autoSpaceDE/>
      <w:autoSpaceDN/>
      <w:adjustRightInd/>
      <w:spacing w:line="240" w:lineRule="atLeast"/>
      <w:jc w:val="both"/>
    </w:pPr>
    <w:rPr>
      <w:sz w:val="27"/>
      <w:szCs w:val="27"/>
      <w:lang w:eastAsia="en-US"/>
    </w:rPr>
  </w:style>
  <w:style w:type="paragraph" w:customStyle="1" w:styleId="40">
    <w:name w:val="Основной текст (4)"/>
    <w:basedOn w:val="Normal"/>
    <w:link w:val="4"/>
    <w:uiPriority w:val="99"/>
    <w:rsid w:val="00E66495"/>
    <w:pPr>
      <w:shd w:val="clear" w:color="auto" w:fill="FFFFFF"/>
      <w:autoSpaceDE/>
      <w:autoSpaceDN/>
      <w:adjustRightInd/>
      <w:spacing w:line="326" w:lineRule="exact"/>
      <w:jc w:val="center"/>
    </w:pPr>
    <w:rPr>
      <w:b/>
      <w:bCs/>
      <w:sz w:val="27"/>
      <w:szCs w:val="27"/>
      <w:lang w:eastAsia="en-US"/>
    </w:rPr>
  </w:style>
  <w:style w:type="paragraph" w:styleId="BodyText">
    <w:name w:val="Body Text"/>
    <w:basedOn w:val="Normal"/>
    <w:link w:val="BodyTextChar"/>
    <w:uiPriority w:val="99"/>
    <w:semiHidden/>
    <w:rsid w:val="00B56CFC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B56CFC"/>
    <w:rPr>
      <w:rFonts w:ascii="Times New Roman" w:hAnsi="Times New Roman" w:cs="Times New Roman"/>
      <w:sz w:val="24"/>
      <w:szCs w:val="24"/>
      <w:lang w:eastAsia="ru-RU"/>
    </w:rPr>
  </w:style>
  <w:style w:type="paragraph" w:styleId="BodyTextIndent">
    <w:name w:val="Body Text Indent"/>
    <w:basedOn w:val="Normal"/>
    <w:link w:val="BodyTextIndentChar"/>
    <w:uiPriority w:val="99"/>
    <w:semiHidden/>
    <w:rsid w:val="00B56CFC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B56CFC"/>
    <w:rPr>
      <w:rFonts w:ascii="Times New Roman" w:hAnsi="Times New Roman" w:cs="Times New Roman"/>
      <w:sz w:val="24"/>
      <w:szCs w:val="24"/>
      <w:lang w:eastAsia="ru-RU"/>
    </w:rPr>
  </w:style>
  <w:style w:type="paragraph" w:styleId="Caption">
    <w:name w:val="caption"/>
    <w:basedOn w:val="Normal"/>
    <w:uiPriority w:val="99"/>
    <w:qFormat/>
    <w:rsid w:val="00B56CFC"/>
    <w:pPr>
      <w:widowControl/>
      <w:shd w:val="clear" w:color="auto" w:fill="FFFFFF"/>
      <w:autoSpaceDE/>
      <w:autoSpaceDN/>
      <w:adjustRightInd/>
      <w:snapToGrid w:val="0"/>
      <w:jc w:val="center"/>
    </w:pPr>
    <w:rPr>
      <w:b/>
      <w:color w:val="00000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9</TotalTime>
  <Pages>4</Pages>
  <Words>1421</Words>
  <Characters>8104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Loner-XP</cp:lastModifiedBy>
  <cp:revision>7</cp:revision>
  <cp:lastPrinted>2016-03-20T18:31:00Z</cp:lastPrinted>
  <dcterms:created xsi:type="dcterms:W3CDTF">2015-10-20T06:21:00Z</dcterms:created>
  <dcterms:modified xsi:type="dcterms:W3CDTF">2016-03-20T18:32:00Z</dcterms:modified>
</cp:coreProperties>
</file>